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CDB" w:rsidRDefault="00556CDB" w:rsidP="00556CDB">
      <w:r>
        <w:t>Name: ______________________________________</w:t>
      </w:r>
      <w:r>
        <w:tab/>
      </w:r>
      <w:r>
        <w:tab/>
        <w:t>Core: __________</w:t>
      </w:r>
      <w:r>
        <w:tab/>
      </w:r>
      <w:r>
        <w:tab/>
        <w:t>Date: ______________</w:t>
      </w:r>
    </w:p>
    <w:p w:rsidR="00556CDB" w:rsidRDefault="00556CDB" w:rsidP="00556CDB"/>
    <w:tbl>
      <w:tblPr>
        <w:tblStyle w:val="TableGrid"/>
        <w:tblW w:w="0" w:type="auto"/>
        <w:tblLook w:val="04A0"/>
      </w:tblPr>
      <w:tblGrid>
        <w:gridCol w:w="14390"/>
      </w:tblGrid>
      <w:tr w:rsidR="00556CDB">
        <w:tc>
          <w:tcPr>
            <w:tcW w:w="14390" w:type="dxa"/>
          </w:tcPr>
          <w:p w:rsidR="00556CDB" w:rsidRDefault="005D70C8" w:rsidP="00100D94">
            <w:pPr>
              <w:jc w:val="center"/>
            </w:pPr>
            <w:r>
              <w:t xml:space="preserve">Alt. </w:t>
            </w:r>
            <w:r w:rsidR="00556CDB">
              <w:t>Quadrant 2 Word Bank:</w:t>
            </w:r>
          </w:p>
          <w:p w:rsidR="00556CDB" w:rsidRDefault="00100D94" w:rsidP="00100D94">
            <w:pPr>
              <w:jc w:val="center"/>
            </w:pPr>
            <w:r>
              <w:t>Remuneration</w:t>
            </w:r>
            <w:r w:rsidR="00556CDB">
              <w:t xml:space="preserve">   </w:t>
            </w:r>
            <w:r>
              <w:t>Talisman</w:t>
            </w:r>
            <w:r w:rsidR="00556CDB">
              <w:t xml:space="preserve">   </w:t>
            </w:r>
            <w:r>
              <w:t>Abrasive</w:t>
            </w:r>
            <w:r w:rsidR="00556CDB">
              <w:t xml:space="preserve">   </w:t>
            </w:r>
            <w:r>
              <w:t>Bilk</w:t>
            </w:r>
            <w:r w:rsidR="00556CDB">
              <w:t xml:space="preserve">   </w:t>
            </w:r>
            <w:r>
              <w:t>Covert</w:t>
            </w:r>
            <w:r w:rsidR="00556CDB">
              <w:t xml:space="preserve">   </w:t>
            </w:r>
            <w:r>
              <w:t>Engender</w:t>
            </w:r>
            <w:r w:rsidR="00556CDB">
              <w:t xml:space="preserve">   </w:t>
            </w:r>
            <w:r>
              <w:t>Hanger</w:t>
            </w:r>
            <w:r w:rsidR="0044245D">
              <w:t xml:space="preserve"> </w:t>
            </w:r>
          </w:p>
        </w:tc>
      </w:tr>
    </w:tbl>
    <w:p w:rsidR="0061357F" w:rsidRDefault="0061357F" w:rsidP="00556CDB">
      <w:pPr>
        <w:sectPr w:rsidR="0061357F">
          <w:pgSz w:w="15840" w:h="12240" w:orient="landscape"/>
          <w:pgMar w:top="720" w:right="720" w:bottom="720" w:left="720" w:gutter="0"/>
          <w:docGrid w:linePitch="360"/>
        </w:sectPr>
      </w:pPr>
    </w:p>
    <w:p w:rsidR="00556CDB" w:rsidRDefault="00767FA7" w:rsidP="00556CDB">
      <w:pPr>
        <w:sectPr w:rsidR="00556CDB">
          <w:type w:val="continuous"/>
          <w:pgSz w:w="15840" w:h="12240" w:orient="landscape"/>
          <w:pgMar w:top="720" w:right="720" w:bottom="720" w:left="720" w:gutter="0"/>
          <w:cols w:num="2"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105410</wp:posOffset>
            </wp:positionV>
            <wp:extent cx="1231900" cy="1231900"/>
            <wp:effectExtent l="25400" t="0" r="0" b="0"/>
            <wp:wrapTight wrapText="bothSides">
              <wp:wrapPolygon edited="0">
                <wp:start x="-445" y="0"/>
                <wp:lineTo x="-445" y="21377"/>
                <wp:lineTo x="21377" y="21377"/>
                <wp:lineTo x="21377" y="0"/>
                <wp:lineTo x="-445" y="0"/>
              </wp:wrapPolygon>
            </wp:wrapTight>
            <wp:docPr id="1" name="Picture 1" descr="::::::Legend Alt. Q2 Pics:talis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Legend Alt. Q2 Pics:talisma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CDB" w:rsidRDefault="00767FA7" w:rsidP="00556CD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48895</wp:posOffset>
            </wp:positionV>
            <wp:extent cx="1257300" cy="935355"/>
            <wp:effectExtent l="25400" t="0" r="0" b="0"/>
            <wp:wrapTight wrapText="bothSides">
              <wp:wrapPolygon edited="0">
                <wp:start x="-436" y="0"/>
                <wp:lineTo x="-436" y="21116"/>
                <wp:lineTo x="21382" y="21116"/>
                <wp:lineTo x="21382" y="0"/>
                <wp:lineTo x="-436" y="0"/>
              </wp:wrapPolygon>
            </wp:wrapTight>
            <wp:docPr id="4" name="Picture 2" descr="::::::Legend Alt. Q2 Pics:abras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:Legend Alt. Q2 Pics:abrasiv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57F" w:rsidRDefault="00556CDB">
      <w:r>
        <w:t xml:space="preserve"> </w:t>
      </w:r>
    </w:p>
    <w:p w:rsidR="0061357F" w:rsidRDefault="0061357F"/>
    <w:p w:rsidR="0061357F" w:rsidRDefault="0061357F"/>
    <w:p w:rsidR="0046270D" w:rsidRDefault="0061357F">
      <w:r>
        <w:t xml:space="preserve"> </w:t>
      </w:r>
    </w:p>
    <w:p w:rsidR="0046270D" w:rsidRDefault="0046270D"/>
    <w:p w:rsidR="0089450B" w:rsidRDefault="0061357F">
      <w:r>
        <w:t>1. _______________________</w:t>
      </w:r>
    </w:p>
    <w:p w:rsidR="0061357F" w:rsidRDefault="0061357F"/>
    <w:p w:rsidR="0061357F" w:rsidRDefault="00767FA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56515</wp:posOffset>
            </wp:positionV>
            <wp:extent cx="1250950" cy="1143000"/>
            <wp:effectExtent l="25400" t="0" r="0" b="0"/>
            <wp:wrapTight wrapText="bothSides">
              <wp:wrapPolygon edited="0">
                <wp:start x="-439" y="0"/>
                <wp:lineTo x="-439" y="21120"/>
                <wp:lineTo x="21490" y="21120"/>
                <wp:lineTo x="21490" y="0"/>
                <wp:lineTo x="-439" y="0"/>
              </wp:wrapPolygon>
            </wp:wrapTight>
            <wp:docPr id="8" name="Picture 5" descr="::::::Legend Alt. Q2 Pics:cov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::Legend Alt. Q2 Pics:cover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1527175" cy="1143000"/>
            <wp:effectExtent l="25400" t="0" r="0" b="0"/>
            <wp:wrapTight wrapText="bothSides">
              <wp:wrapPolygon edited="0">
                <wp:start x="-359" y="0"/>
                <wp:lineTo x="-359" y="21120"/>
                <wp:lineTo x="21555" y="21120"/>
                <wp:lineTo x="21555" y="0"/>
                <wp:lineTo x="-359" y="0"/>
              </wp:wrapPolygon>
            </wp:wrapTight>
            <wp:docPr id="5" name="Picture 3" descr="::::::Legend Alt. Q2 Pics:eng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:Legend Alt. Q2 Pics:engend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57F" w:rsidRDefault="0061357F"/>
    <w:p w:rsidR="0061357F" w:rsidRDefault="0061357F"/>
    <w:p w:rsidR="00767FA7" w:rsidRDefault="0061357F">
      <w:r>
        <w:t xml:space="preserve">   </w:t>
      </w:r>
    </w:p>
    <w:p w:rsidR="00767FA7" w:rsidRDefault="00767FA7"/>
    <w:p w:rsidR="00767FA7" w:rsidRDefault="00767FA7"/>
    <w:p w:rsidR="00767FA7" w:rsidRDefault="00767FA7"/>
    <w:p w:rsidR="0061357F" w:rsidRDefault="0061357F">
      <w:r>
        <w:t>2. ______________________</w:t>
      </w:r>
    </w:p>
    <w:p w:rsidR="0061357F" w:rsidRDefault="0061357F"/>
    <w:p w:rsidR="0061357F" w:rsidRDefault="00767FA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6985</wp:posOffset>
            </wp:positionV>
            <wp:extent cx="1828800" cy="1341755"/>
            <wp:effectExtent l="25400" t="0" r="0" b="0"/>
            <wp:wrapTight wrapText="bothSides">
              <wp:wrapPolygon edited="0">
                <wp:start x="-300" y="0"/>
                <wp:lineTo x="-300" y="21263"/>
                <wp:lineTo x="21600" y="21263"/>
                <wp:lineTo x="21600" y="0"/>
                <wp:lineTo x="-300" y="0"/>
              </wp:wrapPolygon>
            </wp:wrapTight>
            <wp:docPr id="9" name="Picture 6" descr="::::::Legend Alt. Q2 Pics:han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::Legend Alt. Q2 Pics:hanga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57F" w:rsidRDefault="00767FA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1485900" cy="1160145"/>
            <wp:effectExtent l="25400" t="0" r="0" b="0"/>
            <wp:wrapTight wrapText="bothSides">
              <wp:wrapPolygon edited="0">
                <wp:start x="-369" y="0"/>
                <wp:lineTo x="-369" y="21281"/>
                <wp:lineTo x="21415" y="21281"/>
                <wp:lineTo x="21415" y="0"/>
                <wp:lineTo x="-369" y="0"/>
              </wp:wrapPolygon>
            </wp:wrapTight>
            <wp:docPr id="7" name="Picture 4" descr="::::::Legend Alt. Q2 Pics:Remune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::Legend Alt. Q2 Pics:Remuneratio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57F" w:rsidRDefault="0061357F"/>
    <w:p w:rsidR="0061357F" w:rsidRDefault="0061357F"/>
    <w:p w:rsidR="0061357F" w:rsidRDefault="0061357F"/>
    <w:p w:rsidR="0061357F" w:rsidRDefault="0061357F"/>
    <w:p w:rsidR="0061357F" w:rsidRDefault="0061357F"/>
    <w:p w:rsidR="0061357F" w:rsidRDefault="0061357F">
      <w:r>
        <w:t>3. ___________________________</w:t>
      </w:r>
    </w:p>
    <w:p w:rsidR="0061357F" w:rsidRDefault="00767FA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128905</wp:posOffset>
            </wp:positionV>
            <wp:extent cx="1892300" cy="1257300"/>
            <wp:effectExtent l="25400" t="0" r="0" b="0"/>
            <wp:wrapTight wrapText="bothSides">
              <wp:wrapPolygon edited="0">
                <wp:start x="-290" y="0"/>
                <wp:lineTo x="-290" y="21382"/>
                <wp:lineTo x="21455" y="21382"/>
                <wp:lineTo x="21455" y="0"/>
                <wp:lineTo x="-290" y="0"/>
              </wp:wrapPolygon>
            </wp:wrapTight>
            <wp:docPr id="15" name="Picture 7" descr="::::::Legend Alt. Q2 Pics:b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:Legend Alt. Q2 Pics:bil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57F" w:rsidRDefault="0061357F"/>
    <w:p w:rsidR="0061357F" w:rsidRDefault="0061357F"/>
    <w:p w:rsidR="001C377C" w:rsidRDefault="001C377C"/>
    <w:p w:rsidR="0061357F" w:rsidRDefault="0061357F"/>
    <w:p w:rsidR="0061357F" w:rsidRDefault="0061357F"/>
    <w:p w:rsidR="0061357F" w:rsidRDefault="0061357F"/>
    <w:p w:rsidR="0061357F" w:rsidRDefault="0061357F"/>
    <w:p w:rsidR="009D62C4" w:rsidRDefault="009D62C4"/>
    <w:p w:rsidR="00767FA7" w:rsidRDefault="00767FA7"/>
    <w:p w:rsidR="00767FA7" w:rsidRDefault="00767FA7"/>
    <w:p w:rsidR="00767FA7" w:rsidRDefault="00767FA7"/>
    <w:p w:rsidR="00767FA7" w:rsidRDefault="00767FA7"/>
    <w:p w:rsidR="0046270D" w:rsidRDefault="0046270D"/>
    <w:p w:rsidR="0061357F" w:rsidRDefault="0061357F">
      <w:r>
        <w:t>4. ______________________</w:t>
      </w:r>
    </w:p>
    <w:p w:rsidR="0061357F" w:rsidRDefault="0061357F"/>
    <w:p w:rsidR="0061357F" w:rsidRDefault="0061357F"/>
    <w:p w:rsidR="0061357F" w:rsidRDefault="0061357F"/>
    <w:p w:rsidR="0061357F" w:rsidRDefault="0061357F"/>
    <w:p w:rsidR="0061357F" w:rsidRDefault="0061357F"/>
    <w:p w:rsidR="00767FA7" w:rsidRDefault="0052609E">
      <w:r>
        <w:t xml:space="preserve">  </w:t>
      </w:r>
    </w:p>
    <w:p w:rsidR="00767FA7" w:rsidRDefault="00767FA7"/>
    <w:p w:rsidR="00767FA7" w:rsidRDefault="00767FA7"/>
    <w:p w:rsidR="0061357F" w:rsidRDefault="0052609E">
      <w:r>
        <w:t>5. ___________________________</w:t>
      </w:r>
    </w:p>
    <w:p w:rsidR="0052609E" w:rsidRDefault="0052609E"/>
    <w:p w:rsidR="0052609E" w:rsidRDefault="0052609E"/>
    <w:p w:rsidR="00767FA7" w:rsidRDefault="0052609E">
      <w:r>
        <w:t xml:space="preserve">  </w:t>
      </w:r>
    </w:p>
    <w:p w:rsidR="00767FA7" w:rsidRDefault="00767FA7"/>
    <w:p w:rsidR="00767FA7" w:rsidRDefault="00767FA7"/>
    <w:p w:rsidR="00767FA7" w:rsidRDefault="00767FA7"/>
    <w:p w:rsidR="00767FA7" w:rsidRDefault="00767FA7"/>
    <w:p w:rsidR="00767FA7" w:rsidRDefault="00767FA7"/>
    <w:p w:rsidR="0052609E" w:rsidRDefault="0052609E">
      <w:r>
        <w:t>6. _____________________</w:t>
      </w:r>
    </w:p>
    <w:p w:rsidR="0052609E" w:rsidRDefault="0052609E"/>
    <w:p w:rsidR="00767FA7" w:rsidRDefault="0052609E">
      <w:r>
        <w:t xml:space="preserve">  </w:t>
      </w:r>
    </w:p>
    <w:p w:rsidR="00767FA7" w:rsidRDefault="00767FA7"/>
    <w:p w:rsidR="00767FA7" w:rsidRDefault="00767FA7"/>
    <w:p w:rsidR="00767FA7" w:rsidRDefault="00767FA7"/>
    <w:p w:rsidR="00767FA7" w:rsidRDefault="00767FA7"/>
    <w:p w:rsidR="00767FA7" w:rsidRDefault="00767FA7"/>
    <w:p w:rsidR="00767FA7" w:rsidRDefault="00767FA7"/>
    <w:p w:rsidR="0061357F" w:rsidRDefault="0052609E">
      <w:r>
        <w:t>7. _____________________________</w:t>
      </w:r>
      <w:bookmarkStart w:id="0" w:name="_GoBack"/>
      <w:bookmarkEnd w:id="0"/>
    </w:p>
    <w:sectPr w:rsidR="0061357F" w:rsidSect="0061357F">
      <w:type w:val="continuous"/>
      <w:pgSz w:w="15840" w:h="12240" w:orient="landscape"/>
      <w:pgMar w:top="720" w:right="720" w:bottom="720" w:left="720" w:gutter="0"/>
      <w:cols w:num="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Tahoma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720"/>
  <w:characterSpacingControl w:val="doNotCompress"/>
  <w:compat/>
  <w:rsids>
    <w:rsidRoot w:val="00556CDB"/>
    <w:rsid w:val="00100D94"/>
    <w:rsid w:val="001C377C"/>
    <w:rsid w:val="0044245D"/>
    <w:rsid w:val="0046270D"/>
    <w:rsid w:val="0052609E"/>
    <w:rsid w:val="00556CDB"/>
    <w:rsid w:val="005D70C8"/>
    <w:rsid w:val="0061357F"/>
    <w:rsid w:val="00767FA7"/>
    <w:rsid w:val="0089450B"/>
    <w:rsid w:val="008E54EC"/>
    <w:rsid w:val="009731FC"/>
    <w:rsid w:val="009D62C4"/>
    <w:rsid w:val="00B62550"/>
    <w:rsid w:val="00C813B0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CDB"/>
  </w:style>
  <w:style w:type="paragraph" w:styleId="Heading1">
    <w:name w:val="heading 1"/>
    <w:basedOn w:val="Normal"/>
    <w:next w:val="Normal"/>
    <w:link w:val="Heading1Char"/>
    <w:uiPriority w:val="9"/>
    <w:qFormat/>
    <w:rsid w:val="008E54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54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54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54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E54E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E54E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E54E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E54E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E54E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4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54E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E54E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E54E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E54E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E54E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8E54E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8E54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8E54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E54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5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54E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E54EC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8E54EC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8E54E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E54EC"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8E54E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E54E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54E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54E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54EC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8E54EC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8E54EC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E54EC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E54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54E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8E54E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E54EC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556C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yla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A58C02-3D9B-6445-AA4A-D0D9227ED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\Users\kayla\AppData\Roaming\Microsoft\Templates\Single spaced (blank).dotx</Template>
  <TotalTime>4</TotalTime>
  <Pages>1</Pages>
  <Words>67</Words>
  <Characters>383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Derbyshire</dc:creator>
  <cp:keywords/>
  <dc:description/>
  <cp:lastModifiedBy>Sarah Wilke</cp:lastModifiedBy>
  <cp:revision>4</cp:revision>
  <cp:lastPrinted>2017-11-09T15:06:00Z</cp:lastPrinted>
  <dcterms:created xsi:type="dcterms:W3CDTF">2017-11-09T15:33:00Z</dcterms:created>
  <dcterms:modified xsi:type="dcterms:W3CDTF">2017-11-09T15:50:00Z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